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4D7DE9">
      <w:pPr>
        <w:jc w:val="center"/>
        <w:rPr>
          <w:rFonts w:hint="eastAsia" w:asciiTheme="majorEastAsia" w:hAnsiTheme="majorEastAsia" w:eastAsiaTheme="majorEastAsia" w:cstheme="majorEastAsia"/>
          <w:b/>
          <w:sz w:val="30"/>
        </w:rPr>
      </w:pPr>
      <w:r>
        <w:rPr>
          <w:rFonts w:hint="eastAsia" w:ascii="宋体" w:hAnsi="宋体"/>
          <w:b/>
          <w:color w:val="000000"/>
          <w:sz w:val="32"/>
          <w:szCs w:val="30"/>
          <w:lang w:val="en-US" w:eastAsia="zh-CN"/>
        </w:rPr>
        <w:t>重庆中医药学院</w:t>
      </w:r>
      <w:r>
        <w:rPr>
          <w:rFonts w:hint="eastAsia" w:ascii="宋体" w:hAnsi="宋体"/>
          <w:b/>
          <w:color w:val="000000"/>
          <w:sz w:val="32"/>
          <w:szCs w:val="30"/>
        </w:rPr>
        <w:t>教育基金会</w:t>
      </w:r>
    </w:p>
    <w:p w14:paraId="26365412">
      <w:pPr>
        <w:jc w:val="center"/>
        <w:rPr>
          <w:rFonts w:hint="eastAsia" w:asciiTheme="majorEastAsia" w:hAnsiTheme="majorEastAsia" w:eastAsiaTheme="majorEastAsia" w:cstheme="majorEastAsia"/>
          <w:b/>
          <w:sz w:val="30"/>
        </w:rPr>
      </w:pPr>
      <w:r>
        <w:rPr>
          <w:rFonts w:hint="eastAsia" w:asciiTheme="majorEastAsia" w:hAnsiTheme="majorEastAsia" w:eastAsiaTheme="majorEastAsia" w:cstheme="majorEastAsia"/>
          <w:b/>
          <w:sz w:val="30"/>
        </w:rPr>
        <w:t>项目总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sz w:val="30"/>
        </w:rPr>
        <w:t>结报告</w:t>
      </w:r>
    </w:p>
    <w:p w14:paraId="4172C794">
      <w:pPr>
        <w:tabs>
          <w:tab w:val="left" w:pos="6015"/>
          <w:tab w:val="right" w:pos="8306"/>
        </w:tabs>
        <w:spacing w:line="280" w:lineRule="exact"/>
        <w:jc w:val="left"/>
        <w:rPr>
          <w:rFonts w:hint="eastAsia" w:ascii="方正仿宋_GB2312" w:hAnsi="方正仿宋_GB2312" w:eastAsia="方正仿宋_GB2312" w:cs="方正仿宋_GB2312"/>
          <w:bCs/>
          <w:szCs w:val="21"/>
        </w:rPr>
      </w:pPr>
      <w:r>
        <w:rPr>
          <w:rFonts w:ascii="宋体" w:hAnsi="宋体"/>
          <w:bCs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b/>
          <w:bCs w:val="0"/>
          <w:szCs w:val="21"/>
        </w:rPr>
        <w:t>项目编号：</w:t>
      </w:r>
    </w:p>
    <w:tbl>
      <w:tblPr>
        <w:tblStyle w:val="6"/>
        <w:tblW w:w="82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551"/>
        <w:gridCol w:w="1843"/>
        <w:gridCol w:w="2339"/>
      </w:tblGrid>
      <w:tr w14:paraId="6E8C5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3" w:hRule="atLeast"/>
          <w:jc w:val="center"/>
        </w:trPr>
        <w:tc>
          <w:tcPr>
            <w:tcW w:w="1548" w:type="dxa"/>
            <w:vAlign w:val="center"/>
          </w:tcPr>
          <w:p w14:paraId="774A2F55">
            <w:pPr>
              <w:tabs>
                <w:tab w:val="left" w:pos="6015"/>
                <w:tab w:val="right" w:pos="8306"/>
              </w:tabs>
              <w:spacing w:line="28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szCs w:val="21"/>
              </w:rPr>
              <w:t>项目名称</w:t>
            </w:r>
          </w:p>
        </w:tc>
        <w:tc>
          <w:tcPr>
            <w:tcW w:w="6733" w:type="dxa"/>
            <w:gridSpan w:val="3"/>
            <w:vAlign w:val="center"/>
          </w:tcPr>
          <w:p w14:paraId="181D11B7">
            <w:pPr>
              <w:tabs>
                <w:tab w:val="left" w:pos="6015"/>
                <w:tab w:val="right" w:pos="8306"/>
              </w:tabs>
              <w:spacing w:line="280" w:lineRule="exact"/>
              <w:jc w:val="left"/>
              <w:rPr>
                <w:rFonts w:hint="eastAsia" w:ascii="方正仿宋_GB2312" w:hAnsi="方正仿宋_GB2312" w:eastAsia="方正仿宋_GB2312" w:cs="方正仿宋_GB2312"/>
                <w:bCs/>
                <w:szCs w:val="21"/>
              </w:rPr>
            </w:pPr>
          </w:p>
        </w:tc>
      </w:tr>
      <w:tr w14:paraId="187C6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7" w:hRule="atLeast"/>
          <w:jc w:val="center"/>
        </w:trPr>
        <w:tc>
          <w:tcPr>
            <w:tcW w:w="1548" w:type="dxa"/>
            <w:vAlign w:val="center"/>
          </w:tcPr>
          <w:p w14:paraId="1393F97B">
            <w:pPr>
              <w:tabs>
                <w:tab w:val="left" w:pos="6015"/>
                <w:tab w:val="right" w:pos="8306"/>
              </w:tabs>
              <w:spacing w:line="28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szCs w:val="21"/>
              </w:rPr>
              <w:t>项目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szCs w:val="21"/>
                <w:lang w:val="en-US" w:eastAsia="zh-CN"/>
              </w:rPr>
              <w:t>概况</w:t>
            </w:r>
          </w:p>
        </w:tc>
        <w:tc>
          <w:tcPr>
            <w:tcW w:w="6733" w:type="dxa"/>
            <w:gridSpan w:val="3"/>
            <w:vAlign w:val="center"/>
          </w:tcPr>
          <w:p w14:paraId="049859A0">
            <w:pPr>
              <w:tabs>
                <w:tab w:val="left" w:pos="6015"/>
                <w:tab w:val="right" w:pos="8306"/>
              </w:tabs>
              <w:spacing w:line="280" w:lineRule="exact"/>
              <w:ind w:firstLine="407" w:firstLineChars="194"/>
              <w:rPr>
                <w:rFonts w:hint="eastAsia" w:ascii="方正仿宋_GB2312" w:hAnsi="方正仿宋_GB2312" w:eastAsia="方正仿宋_GB2312" w:cs="方正仿宋_GB2312"/>
                <w:bCs/>
                <w:szCs w:val="21"/>
              </w:rPr>
            </w:pPr>
          </w:p>
        </w:tc>
      </w:tr>
      <w:tr w14:paraId="0D829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5" w:hRule="atLeast"/>
          <w:jc w:val="center"/>
        </w:trPr>
        <w:tc>
          <w:tcPr>
            <w:tcW w:w="1548" w:type="dxa"/>
            <w:vAlign w:val="center"/>
          </w:tcPr>
          <w:p w14:paraId="3ECD7F59">
            <w:pPr>
              <w:tabs>
                <w:tab w:val="left" w:pos="6015"/>
                <w:tab w:val="right" w:pos="8306"/>
              </w:tabs>
              <w:spacing w:line="28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szCs w:val="21"/>
                <w:lang w:val="en-US" w:eastAsia="zh-CN"/>
              </w:rPr>
              <w:t>项目过程</w:t>
            </w:r>
          </w:p>
        </w:tc>
        <w:tc>
          <w:tcPr>
            <w:tcW w:w="6733" w:type="dxa"/>
            <w:gridSpan w:val="3"/>
            <w:vAlign w:val="center"/>
          </w:tcPr>
          <w:p w14:paraId="61547001">
            <w:pPr>
              <w:tabs>
                <w:tab w:val="left" w:pos="6015"/>
                <w:tab w:val="right" w:pos="8306"/>
              </w:tabs>
              <w:spacing w:line="280" w:lineRule="exact"/>
              <w:rPr>
                <w:rFonts w:hint="eastAsia" w:ascii="方正仿宋_GB2312" w:hAnsi="方正仿宋_GB2312" w:eastAsia="方正仿宋_GB2312" w:cs="方正仿宋_GB2312"/>
                <w:bCs/>
                <w:szCs w:val="21"/>
              </w:rPr>
            </w:pPr>
          </w:p>
        </w:tc>
      </w:tr>
      <w:tr w14:paraId="5CB1C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7" w:hRule="atLeast"/>
          <w:jc w:val="center"/>
        </w:trPr>
        <w:tc>
          <w:tcPr>
            <w:tcW w:w="1548" w:type="dxa"/>
            <w:vAlign w:val="center"/>
          </w:tcPr>
          <w:p w14:paraId="4FCB43CB">
            <w:pPr>
              <w:tabs>
                <w:tab w:val="left" w:pos="6015"/>
                <w:tab w:val="right" w:pos="8306"/>
              </w:tabs>
              <w:spacing w:line="28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szCs w:val="21"/>
                <w:lang w:val="en-US" w:eastAsia="zh-CN"/>
              </w:rPr>
              <w:t>经费使用情况</w:t>
            </w:r>
          </w:p>
        </w:tc>
        <w:tc>
          <w:tcPr>
            <w:tcW w:w="6733" w:type="dxa"/>
            <w:gridSpan w:val="3"/>
            <w:vAlign w:val="center"/>
          </w:tcPr>
          <w:p w14:paraId="26EA85E8">
            <w:pPr>
              <w:tabs>
                <w:tab w:val="left" w:pos="6015"/>
                <w:tab w:val="right" w:pos="8306"/>
              </w:tabs>
              <w:spacing w:line="280" w:lineRule="exact"/>
              <w:ind w:firstLine="424" w:firstLineChars="202"/>
              <w:rPr>
                <w:rFonts w:hint="eastAsia" w:ascii="方正仿宋_GB2312" w:hAnsi="方正仿宋_GB2312" w:eastAsia="方正仿宋_GB2312" w:cs="方正仿宋_GB2312"/>
                <w:bCs/>
                <w:szCs w:val="21"/>
              </w:rPr>
            </w:pPr>
          </w:p>
        </w:tc>
      </w:tr>
      <w:tr w14:paraId="656BC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8" w:hRule="atLeast"/>
          <w:jc w:val="center"/>
        </w:trPr>
        <w:tc>
          <w:tcPr>
            <w:tcW w:w="1548" w:type="dxa"/>
            <w:vAlign w:val="center"/>
          </w:tcPr>
          <w:p w14:paraId="4C3564D3">
            <w:pPr>
              <w:tabs>
                <w:tab w:val="left" w:pos="6015"/>
                <w:tab w:val="right" w:pos="8306"/>
              </w:tabs>
              <w:spacing w:line="28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szCs w:val="21"/>
              </w:rPr>
              <w:t>项目总结</w:t>
            </w:r>
          </w:p>
        </w:tc>
        <w:tc>
          <w:tcPr>
            <w:tcW w:w="6733" w:type="dxa"/>
            <w:gridSpan w:val="3"/>
            <w:vAlign w:val="center"/>
          </w:tcPr>
          <w:p w14:paraId="441B4F74">
            <w:pPr>
              <w:tabs>
                <w:tab w:val="left" w:pos="6015"/>
                <w:tab w:val="right" w:pos="8306"/>
              </w:tabs>
              <w:spacing w:line="280" w:lineRule="exact"/>
              <w:rPr>
                <w:rFonts w:hint="eastAsia" w:ascii="方正仿宋_GB2312" w:hAnsi="方正仿宋_GB2312" w:eastAsia="方正仿宋_GB2312" w:cs="方正仿宋_GB2312"/>
                <w:bCs/>
                <w:szCs w:val="21"/>
                <w:lang w:val="en-US" w:eastAsia="zh-CN"/>
              </w:rPr>
            </w:pPr>
          </w:p>
        </w:tc>
      </w:tr>
      <w:tr w14:paraId="524D1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8" w:hRule="atLeast"/>
          <w:jc w:val="center"/>
        </w:trPr>
        <w:tc>
          <w:tcPr>
            <w:tcW w:w="1548" w:type="dxa"/>
            <w:vAlign w:val="center"/>
          </w:tcPr>
          <w:p w14:paraId="0D64D419">
            <w:pPr>
              <w:tabs>
                <w:tab w:val="left" w:pos="6015"/>
                <w:tab w:val="right" w:pos="8306"/>
              </w:tabs>
              <w:spacing w:line="28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szCs w:val="21"/>
              </w:rPr>
              <w:t>项目</w:t>
            </w: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szCs w:val="21"/>
                <w:lang w:val="en-US" w:eastAsia="zh-CN"/>
              </w:rPr>
              <w:t>负责人</w:t>
            </w:r>
          </w:p>
        </w:tc>
        <w:tc>
          <w:tcPr>
            <w:tcW w:w="2551" w:type="dxa"/>
            <w:vAlign w:val="center"/>
          </w:tcPr>
          <w:p w14:paraId="0ED0F030">
            <w:pPr>
              <w:tabs>
                <w:tab w:val="left" w:pos="6015"/>
                <w:tab w:val="right" w:pos="8306"/>
              </w:tabs>
              <w:spacing w:line="280" w:lineRule="exact"/>
              <w:rPr>
                <w:rFonts w:hint="eastAsia" w:ascii="方正仿宋_GB2312" w:hAnsi="方正仿宋_GB2312" w:eastAsia="方正仿宋_GB2312" w:cs="方正仿宋_GB2312"/>
                <w:bCs/>
                <w:szCs w:val="21"/>
                <w:lang w:val="en-US" w:eastAsia="zh-CN"/>
              </w:rPr>
            </w:pPr>
          </w:p>
        </w:tc>
        <w:tc>
          <w:tcPr>
            <w:tcW w:w="1843" w:type="dxa"/>
            <w:vAlign w:val="center"/>
          </w:tcPr>
          <w:p w14:paraId="3103B619">
            <w:pPr>
              <w:tabs>
                <w:tab w:val="left" w:pos="6015"/>
                <w:tab w:val="right" w:pos="8306"/>
              </w:tabs>
              <w:spacing w:line="280" w:lineRule="exact"/>
              <w:jc w:val="center"/>
              <w:rPr>
                <w:rFonts w:hint="eastAsia" w:ascii="方正仿宋_GB2312" w:hAnsi="方正仿宋_GB2312" w:eastAsia="方正仿宋_GB2312" w:cs="方正仿宋_GB2312"/>
                <w:bCs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szCs w:val="21"/>
              </w:rPr>
              <w:t>日    期</w:t>
            </w:r>
          </w:p>
        </w:tc>
        <w:tc>
          <w:tcPr>
            <w:tcW w:w="2339" w:type="dxa"/>
            <w:vAlign w:val="center"/>
          </w:tcPr>
          <w:p w14:paraId="7A213008">
            <w:pPr>
              <w:tabs>
                <w:tab w:val="left" w:pos="6015"/>
                <w:tab w:val="right" w:pos="8306"/>
              </w:tabs>
              <w:spacing w:line="280" w:lineRule="exact"/>
              <w:rPr>
                <w:rFonts w:hint="eastAsia" w:ascii="方正仿宋_GB2312" w:hAnsi="方正仿宋_GB2312" w:eastAsia="方正仿宋_GB2312" w:cs="方正仿宋_GB2312"/>
                <w:bCs/>
                <w:szCs w:val="21"/>
              </w:rPr>
            </w:pPr>
          </w:p>
        </w:tc>
      </w:tr>
    </w:tbl>
    <w:p w14:paraId="45173AF6">
      <w:pPr>
        <w:rPr>
          <w:szCs w:val="21"/>
        </w:rPr>
      </w:pPr>
    </w:p>
    <w:sectPr>
      <w:headerReference r:id="rId3" w:type="default"/>
      <w:pgSz w:w="11906" w:h="16838"/>
      <w:pgMar w:top="1440" w:right="1800" w:bottom="1440" w:left="1800" w:header="851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A0616E-F96D-4FD7-892D-AF63119ACF0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0B08AAE-467C-46D8-ACF7-EE370E0031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5048E9B-3D66-4A6F-8B29-7B854777B8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32E0C37-94BA-4219-AA66-AF0235D28EE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86DACEC1-080F-418C-8C8F-0CCC22799BD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Medium">
    <w:altName w:val="黑体"/>
    <w:panose1 w:val="020B0600000000000000"/>
    <w:charset w:val="86"/>
    <w:family w:val="swiss"/>
    <w:pitch w:val="default"/>
    <w:sig w:usb0="00000000" w:usb1="00000000" w:usb2="00000016" w:usb3="00000000" w:csb0="00060107" w:csb1="00000000"/>
  </w:font>
  <w:font w:name="思源黑体 CN Light">
    <w:altName w:val="黑体"/>
    <w:panose1 w:val="020B0300000000000000"/>
    <w:charset w:val="86"/>
    <w:family w:val="swiss"/>
    <w:pitch w:val="default"/>
    <w:sig w:usb0="00000000" w:usb1="00000000" w:usb2="00000016" w:usb3="00000000" w:csb0="00060107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E4BE601A-6181-4AC1-B74D-A037B6AA895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F6D1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iNzk4ZWNjMWQzOGY1NjYwODVmMjMxMmZlMDkyYWEifQ=="/>
  </w:docVars>
  <w:rsids>
    <w:rsidRoot w:val="5EF81D92"/>
    <w:rsid w:val="000568B4"/>
    <w:rsid w:val="00056C26"/>
    <w:rsid w:val="00065644"/>
    <w:rsid w:val="000720ED"/>
    <w:rsid w:val="000806C8"/>
    <w:rsid w:val="000862C1"/>
    <w:rsid w:val="0009085A"/>
    <w:rsid w:val="000958F0"/>
    <w:rsid w:val="00095ADE"/>
    <w:rsid w:val="0009763A"/>
    <w:rsid w:val="000A0266"/>
    <w:rsid w:val="000A0476"/>
    <w:rsid w:val="000B6A9D"/>
    <w:rsid w:val="000D0036"/>
    <w:rsid w:val="000D1857"/>
    <w:rsid w:val="000E2DE9"/>
    <w:rsid w:val="00100A04"/>
    <w:rsid w:val="00106D0E"/>
    <w:rsid w:val="00131EF7"/>
    <w:rsid w:val="00132773"/>
    <w:rsid w:val="00132F34"/>
    <w:rsid w:val="00133011"/>
    <w:rsid w:val="0015195B"/>
    <w:rsid w:val="0015548E"/>
    <w:rsid w:val="00177AAC"/>
    <w:rsid w:val="00180091"/>
    <w:rsid w:val="00190262"/>
    <w:rsid w:val="0019431A"/>
    <w:rsid w:val="00196BAC"/>
    <w:rsid w:val="001B5BC9"/>
    <w:rsid w:val="001B79C0"/>
    <w:rsid w:val="001C7B4D"/>
    <w:rsid w:val="001D5088"/>
    <w:rsid w:val="001E355D"/>
    <w:rsid w:val="001F7ACD"/>
    <w:rsid w:val="00201864"/>
    <w:rsid w:val="002101A6"/>
    <w:rsid w:val="00211763"/>
    <w:rsid w:val="00213936"/>
    <w:rsid w:val="00217148"/>
    <w:rsid w:val="00220829"/>
    <w:rsid w:val="00222D76"/>
    <w:rsid w:val="00227642"/>
    <w:rsid w:val="002332CD"/>
    <w:rsid w:val="00234D29"/>
    <w:rsid w:val="00235520"/>
    <w:rsid w:val="00251FF1"/>
    <w:rsid w:val="00252B6B"/>
    <w:rsid w:val="002779C0"/>
    <w:rsid w:val="002826F1"/>
    <w:rsid w:val="00292916"/>
    <w:rsid w:val="002A126A"/>
    <w:rsid w:val="002A1741"/>
    <w:rsid w:val="002B4EBA"/>
    <w:rsid w:val="002B5DC4"/>
    <w:rsid w:val="002B75FF"/>
    <w:rsid w:val="002D4849"/>
    <w:rsid w:val="002F4A7D"/>
    <w:rsid w:val="002F7145"/>
    <w:rsid w:val="002F7405"/>
    <w:rsid w:val="00301172"/>
    <w:rsid w:val="00301A34"/>
    <w:rsid w:val="003051F2"/>
    <w:rsid w:val="0032475D"/>
    <w:rsid w:val="00326453"/>
    <w:rsid w:val="003511BD"/>
    <w:rsid w:val="00356B46"/>
    <w:rsid w:val="00375479"/>
    <w:rsid w:val="00376119"/>
    <w:rsid w:val="00384B15"/>
    <w:rsid w:val="00386CA8"/>
    <w:rsid w:val="0039246E"/>
    <w:rsid w:val="0039297B"/>
    <w:rsid w:val="003978D8"/>
    <w:rsid w:val="003B0F49"/>
    <w:rsid w:val="003B2F50"/>
    <w:rsid w:val="003D69B0"/>
    <w:rsid w:val="003F6785"/>
    <w:rsid w:val="004057DF"/>
    <w:rsid w:val="00416F6B"/>
    <w:rsid w:val="004233F0"/>
    <w:rsid w:val="004246E6"/>
    <w:rsid w:val="004249AC"/>
    <w:rsid w:val="00425C4B"/>
    <w:rsid w:val="004270A8"/>
    <w:rsid w:val="00466822"/>
    <w:rsid w:val="00472DCF"/>
    <w:rsid w:val="004848E8"/>
    <w:rsid w:val="0049036E"/>
    <w:rsid w:val="004A7847"/>
    <w:rsid w:val="004B2DE2"/>
    <w:rsid w:val="004B2FFF"/>
    <w:rsid w:val="004C0A7A"/>
    <w:rsid w:val="004D36DC"/>
    <w:rsid w:val="004E0D78"/>
    <w:rsid w:val="004E4003"/>
    <w:rsid w:val="004E7E38"/>
    <w:rsid w:val="00503D1A"/>
    <w:rsid w:val="00541311"/>
    <w:rsid w:val="005423FC"/>
    <w:rsid w:val="00543443"/>
    <w:rsid w:val="00543F1A"/>
    <w:rsid w:val="005479D3"/>
    <w:rsid w:val="0055054E"/>
    <w:rsid w:val="00550824"/>
    <w:rsid w:val="00553CF1"/>
    <w:rsid w:val="00553D35"/>
    <w:rsid w:val="005606E2"/>
    <w:rsid w:val="00574C44"/>
    <w:rsid w:val="00577AE7"/>
    <w:rsid w:val="005855E6"/>
    <w:rsid w:val="00587E85"/>
    <w:rsid w:val="00592D83"/>
    <w:rsid w:val="00593F24"/>
    <w:rsid w:val="005C4FE3"/>
    <w:rsid w:val="005C7D1C"/>
    <w:rsid w:val="005E3FCA"/>
    <w:rsid w:val="005F192E"/>
    <w:rsid w:val="00601534"/>
    <w:rsid w:val="0061596F"/>
    <w:rsid w:val="00616A4F"/>
    <w:rsid w:val="006368E8"/>
    <w:rsid w:val="006541CA"/>
    <w:rsid w:val="006609CE"/>
    <w:rsid w:val="00663557"/>
    <w:rsid w:val="00671328"/>
    <w:rsid w:val="00673E43"/>
    <w:rsid w:val="00681F09"/>
    <w:rsid w:val="006830FD"/>
    <w:rsid w:val="00686131"/>
    <w:rsid w:val="006868B9"/>
    <w:rsid w:val="006908AC"/>
    <w:rsid w:val="00695F0C"/>
    <w:rsid w:val="00696243"/>
    <w:rsid w:val="006A586D"/>
    <w:rsid w:val="006B73A6"/>
    <w:rsid w:val="006C3ACE"/>
    <w:rsid w:val="006E5979"/>
    <w:rsid w:val="00712F57"/>
    <w:rsid w:val="007150AD"/>
    <w:rsid w:val="00726AC8"/>
    <w:rsid w:val="007368CE"/>
    <w:rsid w:val="00744A4D"/>
    <w:rsid w:val="007639E5"/>
    <w:rsid w:val="00774452"/>
    <w:rsid w:val="007815E7"/>
    <w:rsid w:val="00783E4B"/>
    <w:rsid w:val="007A7E2B"/>
    <w:rsid w:val="007B28E4"/>
    <w:rsid w:val="007B511F"/>
    <w:rsid w:val="007D7AD8"/>
    <w:rsid w:val="007E1EF7"/>
    <w:rsid w:val="007E2DEE"/>
    <w:rsid w:val="007E7466"/>
    <w:rsid w:val="007F0652"/>
    <w:rsid w:val="007F2ABF"/>
    <w:rsid w:val="00802AB6"/>
    <w:rsid w:val="0082196C"/>
    <w:rsid w:val="0082779F"/>
    <w:rsid w:val="0083460C"/>
    <w:rsid w:val="00834B49"/>
    <w:rsid w:val="00847352"/>
    <w:rsid w:val="00857F78"/>
    <w:rsid w:val="00864D89"/>
    <w:rsid w:val="00865FB4"/>
    <w:rsid w:val="008671F2"/>
    <w:rsid w:val="00871E58"/>
    <w:rsid w:val="0087449F"/>
    <w:rsid w:val="008759B5"/>
    <w:rsid w:val="00884C0D"/>
    <w:rsid w:val="0089289C"/>
    <w:rsid w:val="0089466C"/>
    <w:rsid w:val="008B1583"/>
    <w:rsid w:val="008D19E6"/>
    <w:rsid w:val="008D361A"/>
    <w:rsid w:val="008E3F0C"/>
    <w:rsid w:val="00907C30"/>
    <w:rsid w:val="00912113"/>
    <w:rsid w:val="0092136B"/>
    <w:rsid w:val="009340E0"/>
    <w:rsid w:val="00961564"/>
    <w:rsid w:val="009A1700"/>
    <w:rsid w:val="009A4C50"/>
    <w:rsid w:val="009A6EEC"/>
    <w:rsid w:val="009B606B"/>
    <w:rsid w:val="009B6705"/>
    <w:rsid w:val="009C34EC"/>
    <w:rsid w:val="009C3D0B"/>
    <w:rsid w:val="009C4881"/>
    <w:rsid w:val="009D30A3"/>
    <w:rsid w:val="009D33F6"/>
    <w:rsid w:val="009D5467"/>
    <w:rsid w:val="009D70D0"/>
    <w:rsid w:val="00A052D1"/>
    <w:rsid w:val="00A14B81"/>
    <w:rsid w:val="00A158D3"/>
    <w:rsid w:val="00A27170"/>
    <w:rsid w:val="00A31EC5"/>
    <w:rsid w:val="00A343BB"/>
    <w:rsid w:val="00A35914"/>
    <w:rsid w:val="00A43E40"/>
    <w:rsid w:val="00A54569"/>
    <w:rsid w:val="00A60A71"/>
    <w:rsid w:val="00A87D61"/>
    <w:rsid w:val="00AB4DDF"/>
    <w:rsid w:val="00AB7CC5"/>
    <w:rsid w:val="00AC4E06"/>
    <w:rsid w:val="00AE5329"/>
    <w:rsid w:val="00AF6F7D"/>
    <w:rsid w:val="00B024E2"/>
    <w:rsid w:val="00B048E5"/>
    <w:rsid w:val="00B04A3B"/>
    <w:rsid w:val="00B11901"/>
    <w:rsid w:val="00B2051C"/>
    <w:rsid w:val="00B21E90"/>
    <w:rsid w:val="00B40582"/>
    <w:rsid w:val="00B44700"/>
    <w:rsid w:val="00B472D7"/>
    <w:rsid w:val="00B47E8C"/>
    <w:rsid w:val="00B564AE"/>
    <w:rsid w:val="00B72E0C"/>
    <w:rsid w:val="00B86C70"/>
    <w:rsid w:val="00B91BF4"/>
    <w:rsid w:val="00BA1EED"/>
    <w:rsid w:val="00BB1452"/>
    <w:rsid w:val="00BB3714"/>
    <w:rsid w:val="00BB61AE"/>
    <w:rsid w:val="00BC227B"/>
    <w:rsid w:val="00BC3204"/>
    <w:rsid w:val="00BC4D11"/>
    <w:rsid w:val="00BE17B4"/>
    <w:rsid w:val="00BE569D"/>
    <w:rsid w:val="00BF0F59"/>
    <w:rsid w:val="00C007A2"/>
    <w:rsid w:val="00C0652C"/>
    <w:rsid w:val="00C1012F"/>
    <w:rsid w:val="00C179C3"/>
    <w:rsid w:val="00C2258C"/>
    <w:rsid w:val="00C42921"/>
    <w:rsid w:val="00C42C6B"/>
    <w:rsid w:val="00C47236"/>
    <w:rsid w:val="00C67669"/>
    <w:rsid w:val="00C67E5C"/>
    <w:rsid w:val="00C86B31"/>
    <w:rsid w:val="00CA0A75"/>
    <w:rsid w:val="00CA4455"/>
    <w:rsid w:val="00CB0AD8"/>
    <w:rsid w:val="00CD22C3"/>
    <w:rsid w:val="00CE5D31"/>
    <w:rsid w:val="00CE7479"/>
    <w:rsid w:val="00D01FDF"/>
    <w:rsid w:val="00D1392A"/>
    <w:rsid w:val="00D230B5"/>
    <w:rsid w:val="00D31522"/>
    <w:rsid w:val="00D33C4B"/>
    <w:rsid w:val="00D346A7"/>
    <w:rsid w:val="00D43A02"/>
    <w:rsid w:val="00D5068D"/>
    <w:rsid w:val="00D64B05"/>
    <w:rsid w:val="00D723C9"/>
    <w:rsid w:val="00D72DC8"/>
    <w:rsid w:val="00D73D33"/>
    <w:rsid w:val="00D87B00"/>
    <w:rsid w:val="00D926C8"/>
    <w:rsid w:val="00DB384F"/>
    <w:rsid w:val="00DD5670"/>
    <w:rsid w:val="00DD77F3"/>
    <w:rsid w:val="00E0737D"/>
    <w:rsid w:val="00E23158"/>
    <w:rsid w:val="00E2654B"/>
    <w:rsid w:val="00E328F2"/>
    <w:rsid w:val="00E40987"/>
    <w:rsid w:val="00E52D63"/>
    <w:rsid w:val="00E74587"/>
    <w:rsid w:val="00E8168A"/>
    <w:rsid w:val="00E82262"/>
    <w:rsid w:val="00E91035"/>
    <w:rsid w:val="00E932D6"/>
    <w:rsid w:val="00EC19BD"/>
    <w:rsid w:val="00ED2EB1"/>
    <w:rsid w:val="00EF457C"/>
    <w:rsid w:val="00F039CD"/>
    <w:rsid w:val="00F04BD7"/>
    <w:rsid w:val="00F1524D"/>
    <w:rsid w:val="00F22851"/>
    <w:rsid w:val="00F23F54"/>
    <w:rsid w:val="00F241D4"/>
    <w:rsid w:val="00F2533C"/>
    <w:rsid w:val="00F64D4F"/>
    <w:rsid w:val="00F84B0E"/>
    <w:rsid w:val="00F9177E"/>
    <w:rsid w:val="00FA2188"/>
    <w:rsid w:val="00FB3E3A"/>
    <w:rsid w:val="00FB503A"/>
    <w:rsid w:val="00FC48BB"/>
    <w:rsid w:val="00FD303A"/>
    <w:rsid w:val="00FE0878"/>
    <w:rsid w:val="00FE153F"/>
    <w:rsid w:val="00FF3FC9"/>
    <w:rsid w:val="00FF67D4"/>
    <w:rsid w:val="0DE00553"/>
    <w:rsid w:val="27717826"/>
    <w:rsid w:val="481B05F8"/>
    <w:rsid w:val="5EF8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rPr>
      <w:rFonts w:hint="eastAsia" w:ascii="等线" w:hAnsi="等线" w:eastAsia="等线" w:cs="Times New Roman"/>
      <w:sz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3ae1bef9a44ce9e663597ae1d4b60b6b\&#39033;&#30446;&#24635;&#32467;&#25253;&#21578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项目总结报告.docx</Template>
  <Pages>1</Pages>
  <Words>268</Words>
  <Characters>287</Characters>
  <Lines>3</Lines>
  <Paragraphs>1</Paragraphs>
  <TotalTime>0</TotalTime>
  <ScaleCrop>false</ScaleCrop>
  <LinksUpToDate>false</LinksUpToDate>
  <CharactersWithSpaces>432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2025-04-09T07:24:00Z</dcterms:created>
  <dc:creator>小禹禹子</dc:creator>
  <cp:lastModifiedBy>小禹禹子</cp:lastModifiedBy>
  <dcterms:modified xsi:type="dcterms:W3CDTF">2025-04-09T07:40:27Z</dcterms:modified>
  <dc:title>WXTEC-JL-4059</dc:title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7DA4953B8A9940E3A1DF6AFCB0E51FF8_11</vt:lpwstr>
  </property>
  <property fmtid="{D5CDD505-2E9C-101B-9397-08002B2CF9AE}" pid="4" name="KSOTemplateDocerSaveRecord">
    <vt:lpwstr>eyJoZGlkIjoiZGNmYWE4NWY1ZDJhMDk5ODg4MjhlNjQyYmY2OTYzMmQiLCJ1c2VySWQiOiIyNTI3OTAyMDMifQ==</vt:lpwstr>
  </property>
</Properties>
</file>